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630"/>
        <w:tblW w:w="15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F890E"/>
        <w:tblLook w:val="00A0" w:firstRow="1" w:lastRow="0" w:firstColumn="1" w:lastColumn="0" w:noHBand="0" w:noVBand="0"/>
      </w:tblPr>
      <w:tblGrid>
        <w:gridCol w:w="3080"/>
        <w:gridCol w:w="2566"/>
        <w:gridCol w:w="2376"/>
        <w:gridCol w:w="2734"/>
        <w:gridCol w:w="2495"/>
        <w:gridCol w:w="2229"/>
      </w:tblGrid>
      <w:tr w:rsidR="007464FD" w:rsidRPr="001F4CA5" w14:paraId="06925160" w14:textId="77777777" w:rsidTr="007D725C">
        <w:trPr>
          <w:trHeight w:val="474"/>
        </w:trPr>
        <w:tc>
          <w:tcPr>
            <w:tcW w:w="3084" w:type="dxa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E1ABD"/>
          </w:tcPr>
          <w:p w14:paraId="1D591B71" w14:textId="77777777" w:rsidR="004D3C48" w:rsidRPr="00820A5E" w:rsidRDefault="001908A5" w:rsidP="007D725C">
            <w:pPr>
              <w:rPr>
                <w:b/>
                <w:color w:val="FFFFFF" w:themeColor="background1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32"/>
                <w:szCs w:val="32"/>
              </w:rPr>
              <w:t>SUMMER</w:t>
            </w:r>
            <w:r w:rsidR="004D3C48" w:rsidRPr="00820A5E">
              <w:rPr>
                <w:b/>
                <w:color w:val="FFFFFF" w:themeColor="background1"/>
                <w:sz w:val="32"/>
                <w:szCs w:val="32"/>
              </w:rPr>
              <w:t xml:space="preserve"> MENU</w:t>
            </w:r>
            <w:r w:rsidR="007A4326">
              <w:rPr>
                <w:b/>
                <w:color w:val="FFFFFF" w:themeColor="background1"/>
                <w:sz w:val="32"/>
                <w:szCs w:val="32"/>
              </w:rPr>
              <w:t xml:space="preserve"> 1</w:t>
            </w:r>
          </w:p>
        </w:tc>
        <w:tc>
          <w:tcPr>
            <w:tcW w:w="241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7E7E7BCA" w14:textId="77777777" w:rsidR="004D3C48" w:rsidRPr="00E21CE8" w:rsidRDefault="004D3C48" w:rsidP="007D725C">
            <w:pPr>
              <w:pStyle w:val="MealHeader"/>
              <w:framePr w:hSpace="0" w:wrap="auto" w:vAnchor="margin" w:hAnchor="text" w:xAlign="left" w:yAlign="inline"/>
              <w:rPr>
                <w:b/>
              </w:rPr>
            </w:pPr>
            <w:r w:rsidRPr="00E21CE8">
              <w:rPr>
                <w:b/>
              </w:rPr>
              <w:t>BREAKFAST</w:t>
            </w:r>
          </w:p>
        </w:tc>
        <w:tc>
          <w:tcPr>
            <w:tcW w:w="2409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555FE7FF" w14:textId="77777777" w:rsidR="004D3C48" w:rsidRPr="00E21CE8" w:rsidRDefault="004D3C48" w:rsidP="007D725C">
            <w:pPr>
              <w:pStyle w:val="MealHeader"/>
              <w:framePr w:hSpace="0" w:wrap="auto" w:vAnchor="margin" w:hAnchor="text" w:xAlign="left" w:yAlign="inline"/>
              <w:rPr>
                <w:b/>
              </w:rPr>
            </w:pPr>
            <w:r>
              <w:rPr>
                <w:b/>
              </w:rPr>
              <w:t>AM SNACK</w:t>
            </w:r>
          </w:p>
        </w:tc>
        <w:tc>
          <w:tcPr>
            <w:tcW w:w="2781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5B5405F7" w14:textId="77777777" w:rsidR="004D3C48" w:rsidRPr="00E21CE8" w:rsidRDefault="004D3C48" w:rsidP="007D725C">
            <w:pPr>
              <w:pStyle w:val="MealHeader"/>
              <w:framePr w:hSpace="0" w:wrap="auto" w:vAnchor="margin" w:hAnchor="text" w:xAlign="left" w:yAlign="inline"/>
              <w:rPr>
                <w:b/>
              </w:rPr>
            </w:pPr>
            <w:r w:rsidRPr="00E21CE8">
              <w:rPr>
                <w:b/>
              </w:rPr>
              <w:t>LUNCH</w:t>
            </w:r>
          </w:p>
        </w:tc>
        <w:tc>
          <w:tcPr>
            <w:tcW w:w="2536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4175B6E3" w14:textId="77777777" w:rsidR="004D3C48" w:rsidRPr="00E21CE8" w:rsidRDefault="004D3C48" w:rsidP="007D725C">
            <w:pPr>
              <w:pStyle w:val="MealHeader"/>
              <w:framePr w:hSpace="0" w:wrap="auto" w:vAnchor="margin" w:hAnchor="text" w:xAlign="left" w:yAlign="inline"/>
              <w:rPr>
                <w:b/>
              </w:rPr>
            </w:pPr>
            <w:r>
              <w:rPr>
                <w:b/>
              </w:rPr>
              <w:t>PM SNACK</w:t>
            </w:r>
          </w:p>
        </w:tc>
        <w:tc>
          <w:tcPr>
            <w:tcW w:w="22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55E84E"/>
            <w:vAlign w:val="center"/>
          </w:tcPr>
          <w:p w14:paraId="5BF5FA5B" w14:textId="77777777" w:rsidR="004D3C48" w:rsidRPr="00E21CE8" w:rsidRDefault="004D3C48" w:rsidP="007D725C">
            <w:pPr>
              <w:pStyle w:val="MealHeader"/>
              <w:framePr w:hSpace="0" w:wrap="auto" w:vAnchor="margin" w:hAnchor="text" w:xAlign="left" w:yAlign="inline"/>
              <w:rPr>
                <w:b/>
              </w:rPr>
            </w:pPr>
            <w:r>
              <w:rPr>
                <w:b/>
              </w:rPr>
              <w:t>DINNER</w:t>
            </w:r>
          </w:p>
        </w:tc>
      </w:tr>
      <w:tr w:rsidR="007464FD" w:rsidRPr="001F4CA5" w14:paraId="2113DD55" w14:textId="77777777" w:rsidTr="002A357D">
        <w:trPr>
          <w:trHeight w:val="1314"/>
        </w:trPr>
        <w:tc>
          <w:tcPr>
            <w:tcW w:w="3084" w:type="dxa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36487AF6" w14:textId="77777777" w:rsidR="004D3C48" w:rsidRPr="00554742" w:rsidRDefault="004D3C48" w:rsidP="007D725C">
            <w:pPr>
              <w:pStyle w:val="DayHeader"/>
              <w:framePr w:hSpace="0" w:wrap="auto" w:vAnchor="margin" w:hAnchor="text" w:xAlign="left" w:yAlign="inline"/>
              <w:rPr>
                <w:b/>
                <w:sz w:val="40"/>
                <w:szCs w:val="40"/>
              </w:rPr>
            </w:pPr>
            <w:r w:rsidRPr="00554742">
              <w:rPr>
                <w:b/>
                <w:sz w:val="40"/>
                <w:szCs w:val="40"/>
              </w:rPr>
              <w:t>MONDAY</w:t>
            </w:r>
          </w:p>
        </w:tc>
        <w:tc>
          <w:tcPr>
            <w:tcW w:w="241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2AC6CFA2" w14:textId="77777777" w:rsidR="00245EE0" w:rsidRDefault="00EE6B31" w:rsidP="00411462">
            <w:pPr>
              <w:jc w:val="center"/>
              <w:rPr>
                <w:sz w:val="24"/>
                <w:szCs w:val="24"/>
              </w:rPr>
            </w:pPr>
            <w:r w:rsidRPr="007A4326">
              <w:rPr>
                <w:sz w:val="24"/>
                <w:szCs w:val="24"/>
              </w:rPr>
              <w:t>Apple</w:t>
            </w:r>
            <w:r w:rsidR="00411462">
              <w:rPr>
                <w:sz w:val="24"/>
                <w:szCs w:val="24"/>
              </w:rPr>
              <w:t xml:space="preserve"> </w:t>
            </w:r>
            <w:r w:rsidRPr="007A4326">
              <w:rPr>
                <w:sz w:val="24"/>
                <w:szCs w:val="24"/>
              </w:rPr>
              <w:t>Puree</w:t>
            </w:r>
            <w:r w:rsidR="00411462">
              <w:rPr>
                <w:sz w:val="24"/>
                <w:szCs w:val="24"/>
              </w:rPr>
              <w:t xml:space="preserve"> Porridge</w:t>
            </w:r>
          </w:p>
          <w:p w14:paraId="470AAD96" w14:textId="77777777" w:rsidR="00411462" w:rsidRDefault="00411462" w:rsidP="00411462">
            <w:pPr>
              <w:jc w:val="center"/>
              <w:rPr>
                <w:sz w:val="24"/>
                <w:szCs w:val="24"/>
              </w:rPr>
            </w:pPr>
          </w:p>
          <w:p w14:paraId="0114CCCA" w14:textId="7FB23233" w:rsidR="00411462" w:rsidRPr="007A4326" w:rsidRDefault="00411462" w:rsidP="004114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Fruit/Cereals</w:t>
            </w:r>
          </w:p>
        </w:tc>
        <w:tc>
          <w:tcPr>
            <w:tcW w:w="2409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160105A7" w14:textId="7A4BFE40" w:rsidR="004D3C48" w:rsidRPr="00024D49" w:rsidRDefault="00411462" w:rsidP="007D725C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Fresh Fruit Selection</w:t>
            </w:r>
          </w:p>
        </w:tc>
        <w:tc>
          <w:tcPr>
            <w:tcW w:w="2781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</w:tcPr>
          <w:p w14:paraId="404287D9" w14:textId="77777777" w:rsidR="004D3C48" w:rsidRDefault="004D3C48" w:rsidP="007D725C">
            <w:pPr>
              <w:ind w:left="360"/>
              <w:jc w:val="center"/>
              <w:rPr>
                <w:sz w:val="24"/>
                <w:szCs w:val="24"/>
              </w:rPr>
            </w:pPr>
          </w:p>
          <w:p w14:paraId="53626D4E" w14:textId="1DFE46F9" w:rsidR="0067786D" w:rsidRDefault="00411462" w:rsidP="007D725C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Chicken </w:t>
            </w:r>
            <w:r w:rsidR="008425E5">
              <w:rPr>
                <w:sz w:val="24"/>
                <w:szCs w:val="24"/>
              </w:rPr>
              <w:t xml:space="preserve">Pasta </w:t>
            </w:r>
            <w:r w:rsidR="00C268EC">
              <w:rPr>
                <w:sz w:val="24"/>
                <w:szCs w:val="24"/>
              </w:rPr>
              <w:t>Carbonara</w:t>
            </w:r>
          </w:p>
          <w:p w14:paraId="020826DA" w14:textId="77777777" w:rsidR="0067786D" w:rsidRDefault="0067786D" w:rsidP="007D725C">
            <w:pPr>
              <w:ind w:left="33"/>
              <w:jc w:val="center"/>
              <w:rPr>
                <w:sz w:val="24"/>
                <w:szCs w:val="24"/>
              </w:rPr>
            </w:pPr>
          </w:p>
          <w:p w14:paraId="0DC720B0" w14:textId="57ECA9DC" w:rsidR="0067786D" w:rsidRPr="00024D49" w:rsidRDefault="00411462" w:rsidP="007D725C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Natural lemon yoghurt</w:t>
            </w:r>
          </w:p>
        </w:tc>
        <w:tc>
          <w:tcPr>
            <w:tcW w:w="2536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660801C4" w14:textId="77777777" w:rsidR="00EA79C3" w:rsidRDefault="00EA79C3" w:rsidP="00EA79C3">
            <w:pPr>
              <w:ind w:left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Rice Krispy Bars</w:t>
            </w:r>
          </w:p>
          <w:p w14:paraId="0B7BD2D1" w14:textId="05A59675" w:rsidR="0022700A" w:rsidRPr="00024D49" w:rsidRDefault="0022700A" w:rsidP="002A35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EEB4E6"/>
            <w:vAlign w:val="center"/>
          </w:tcPr>
          <w:p w14:paraId="28535C97" w14:textId="738FCE56" w:rsidR="0022700A" w:rsidRPr="00024D49" w:rsidRDefault="00411462" w:rsidP="007D725C">
            <w:pPr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Quorn </w:t>
            </w:r>
            <w:r w:rsidR="00C268EC">
              <w:rPr>
                <w:sz w:val="24"/>
                <w:szCs w:val="24"/>
              </w:rPr>
              <w:t>Sweet &amp; Sour Vegetable Stir Fry</w:t>
            </w:r>
          </w:p>
        </w:tc>
      </w:tr>
      <w:tr w:rsidR="007464FD" w:rsidRPr="001F4CA5" w14:paraId="4ABF4247" w14:textId="77777777" w:rsidTr="002A357D">
        <w:trPr>
          <w:trHeight w:val="1402"/>
        </w:trPr>
        <w:tc>
          <w:tcPr>
            <w:tcW w:w="3084" w:type="dxa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121EBC81" w14:textId="77777777" w:rsidR="004D3C48" w:rsidRPr="00554742" w:rsidRDefault="004D3C48" w:rsidP="007D725C">
            <w:pPr>
              <w:pStyle w:val="DayHeader"/>
              <w:framePr w:hSpace="0" w:wrap="auto" w:vAnchor="margin" w:hAnchor="text" w:xAlign="left" w:yAlign="inline"/>
              <w:rPr>
                <w:b/>
                <w:sz w:val="40"/>
                <w:szCs w:val="40"/>
              </w:rPr>
            </w:pPr>
            <w:r w:rsidRPr="00554742">
              <w:rPr>
                <w:b/>
                <w:sz w:val="40"/>
                <w:szCs w:val="40"/>
              </w:rPr>
              <w:t>TUESDAY</w:t>
            </w:r>
          </w:p>
        </w:tc>
        <w:tc>
          <w:tcPr>
            <w:tcW w:w="241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683EA3BB" w14:textId="3AC376BB" w:rsidR="00EE6B31" w:rsidRPr="007A4326" w:rsidRDefault="00411462" w:rsidP="00EE6B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Cheese Bagels</w:t>
            </w:r>
          </w:p>
          <w:p w14:paraId="461C1AE5" w14:textId="77777777" w:rsidR="00EE6B31" w:rsidRPr="008425E5" w:rsidRDefault="00EE6B31" w:rsidP="00EE6B31">
            <w:pPr>
              <w:jc w:val="center"/>
              <w:rPr>
                <w:sz w:val="12"/>
                <w:szCs w:val="12"/>
              </w:rPr>
            </w:pPr>
          </w:p>
          <w:p w14:paraId="3F40947D" w14:textId="723CBF24" w:rsidR="00EE6B31" w:rsidRPr="007A4326" w:rsidRDefault="00EE6B31" w:rsidP="00EE6B31">
            <w:pPr>
              <w:ind w:left="158"/>
              <w:jc w:val="center"/>
              <w:rPr>
                <w:sz w:val="24"/>
                <w:szCs w:val="24"/>
              </w:rPr>
            </w:pPr>
            <w:r w:rsidRPr="007A4326">
              <w:rPr>
                <w:sz w:val="24"/>
                <w:szCs w:val="24"/>
              </w:rPr>
              <w:t>Fruit</w:t>
            </w:r>
            <w:r>
              <w:rPr>
                <w:sz w:val="24"/>
                <w:szCs w:val="24"/>
              </w:rPr>
              <w:t>/Cereal</w:t>
            </w:r>
            <w:r w:rsidRPr="007A4326">
              <w:rPr>
                <w:sz w:val="24"/>
                <w:szCs w:val="24"/>
              </w:rPr>
              <w:t xml:space="preserve"> </w:t>
            </w:r>
          </w:p>
          <w:p w14:paraId="2B8D5C53" w14:textId="77777777" w:rsidR="007A4326" w:rsidRPr="007A4326" w:rsidRDefault="007A4326" w:rsidP="007D725C">
            <w:pPr>
              <w:ind w:left="158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</w:tcPr>
          <w:p w14:paraId="691B989E" w14:textId="77777777" w:rsidR="00911C16" w:rsidRDefault="00911C16" w:rsidP="007D725C">
            <w:pPr>
              <w:jc w:val="center"/>
              <w:rPr>
                <w:sz w:val="24"/>
                <w:szCs w:val="24"/>
              </w:rPr>
            </w:pPr>
          </w:p>
          <w:p w14:paraId="34A2D22A" w14:textId="1E07F37B" w:rsidR="00C268EC" w:rsidRPr="00024D49" w:rsidRDefault="002A357D" w:rsidP="007D72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Breadsticks with cheese Batons</w:t>
            </w:r>
          </w:p>
        </w:tc>
        <w:tc>
          <w:tcPr>
            <w:tcW w:w="2781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65656A13" w14:textId="77777777" w:rsidR="0022700A" w:rsidRDefault="005D3B54" w:rsidP="007D725C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Rosemary Chicken Breast with New Potatoes &amp; Vegetables</w:t>
            </w:r>
          </w:p>
          <w:p w14:paraId="7EA34C6A" w14:textId="77777777" w:rsidR="0022700A" w:rsidRPr="005D3B54" w:rsidRDefault="0022700A" w:rsidP="007D725C">
            <w:pPr>
              <w:ind w:left="360"/>
              <w:jc w:val="center"/>
              <w:rPr>
                <w:sz w:val="16"/>
                <w:szCs w:val="16"/>
              </w:rPr>
            </w:pPr>
          </w:p>
          <w:p w14:paraId="59B785D4" w14:textId="0EB0FD2A" w:rsidR="0022700A" w:rsidRPr="00024D49" w:rsidRDefault="00411462" w:rsidP="00EE6B31">
            <w:pPr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 Salad</w:t>
            </w:r>
          </w:p>
        </w:tc>
        <w:tc>
          <w:tcPr>
            <w:tcW w:w="2536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7095F1A6" w14:textId="77777777" w:rsidR="00C61EE1" w:rsidRDefault="00C61EE1" w:rsidP="002A357D">
            <w:pPr>
              <w:ind w:left="228"/>
              <w:jc w:val="center"/>
              <w:rPr>
                <w:sz w:val="24"/>
                <w:szCs w:val="24"/>
              </w:rPr>
            </w:pPr>
          </w:p>
          <w:p w14:paraId="57E18FB9" w14:textId="77777777" w:rsidR="00C61EE1" w:rsidRDefault="007464FD" w:rsidP="002A357D">
            <w:pPr>
              <w:ind w:left="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Anzac Biscuits</w:t>
            </w:r>
          </w:p>
          <w:p w14:paraId="7FA17C58" w14:textId="32148290" w:rsidR="002A357D" w:rsidRPr="002A357D" w:rsidRDefault="002A357D" w:rsidP="002A357D">
            <w:pPr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EEB4E6"/>
            <w:vAlign w:val="center"/>
          </w:tcPr>
          <w:p w14:paraId="712C477C" w14:textId="09BBD8A4" w:rsidR="00BF2C4B" w:rsidRPr="00024D49" w:rsidRDefault="00BF2C4B" w:rsidP="007D725C">
            <w:pPr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Chilli</w:t>
            </w:r>
            <w:r w:rsidR="00411462"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Cheese </w:t>
            </w:r>
            <w:r w:rsidR="00411462">
              <w:rPr>
                <w:sz w:val="24"/>
                <w:szCs w:val="24"/>
              </w:rPr>
              <w:t>with rice</w:t>
            </w:r>
          </w:p>
        </w:tc>
      </w:tr>
      <w:tr w:rsidR="007464FD" w:rsidRPr="001F4CA5" w14:paraId="7AEE84D9" w14:textId="77777777" w:rsidTr="007D725C">
        <w:trPr>
          <w:trHeight w:val="1766"/>
        </w:trPr>
        <w:tc>
          <w:tcPr>
            <w:tcW w:w="3084" w:type="dxa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265E7CBB" w14:textId="77777777" w:rsidR="004D3C48" w:rsidRPr="00554742" w:rsidRDefault="004D3C48" w:rsidP="007D725C">
            <w:pPr>
              <w:pStyle w:val="DayHeader"/>
              <w:framePr w:hSpace="0" w:wrap="auto" w:vAnchor="margin" w:hAnchor="text" w:xAlign="left" w:yAlign="inline"/>
              <w:rPr>
                <w:b/>
                <w:sz w:val="40"/>
                <w:szCs w:val="40"/>
              </w:rPr>
            </w:pPr>
            <w:r w:rsidRPr="00554742">
              <w:rPr>
                <w:b/>
                <w:sz w:val="40"/>
                <w:szCs w:val="40"/>
              </w:rPr>
              <w:t>WEDNESDAY</w:t>
            </w:r>
          </w:p>
        </w:tc>
        <w:tc>
          <w:tcPr>
            <w:tcW w:w="241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11E3CABB" w14:textId="6F42B887" w:rsidR="004D3C48" w:rsidRDefault="00024D49" w:rsidP="007D725C">
            <w:pPr>
              <w:ind w:lef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 with Marmite/</w:t>
            </w:r>
            <w:r w:rsidR="00BE0426">
              <w:rPr>
                <w:sz w:val="24"/>
                <w:szCs w:val="24"/>
              </w:rPr>
              <w:t xml:space="preserve">Homemade </w:t>
            </w:r>
            <w:r>
              <w:rPr>
                <w:sz w:val="24"/>
                <w:szCs w:val="24"/>
              </w:rPr>
              <w:t>Jam</w:t>
            </w:r>
          </w:p>
          <w:p w14:paraId="6AE535A2" w14:textId="77777777" w:rsidR="008425E5" w:rsidRPr="008425E5" w:rsidRDefault="008425E5" w:rsidP="007D725C">
            <w:pPr>
              <w:ind w:left="176"/>
              <w:jc w:val="center"/>
              <w:rPr>
                <w:sz w:val="12"/>
                <w:szCs w:val="12"/>
              </w:rPr>
            </w:pPr>
          </w:p>
          <w:p w14:paraId="76476F8D" w14:textId="77777777" w:rsidR="008425E5" w:rsidRPr="00024D49" w:rsidRDefault="008425E5" w:rsidP="007D725C">
            <w:pPr>
              <w:ind w:lef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Fruit/Cereals</w:t>
            </w:r>
          </w:p>
        </w:tc>
        <w:tc>
          <w:tcPr>
            <w:tcW w:w="2409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2D8F5D0C" w14:textId="77777777" w:rsidR="004D3C48" w:rsidRDefault="004D3C48" w:rsidP="007D725C">
            <w:pPr>
              <w:ind w:left="175"/>
              <w:jc w:val="center"/>
              <w:rPr>
                <w:sz w:val="24"/>
                <w:szCs w:val="24"/>
              </w:rPr>
            </w:pPr>
          </w:p>
          <w:p w14:paraId="6FF173B1" w14:textId="77777777" w:rsidR="00C61EE1" w:rsidRDefault="00410012" w:rsidP="007D725C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Energy Boosting Smoothie</w:t>
            </w:r>
          </w:p>
          <w:p w14:paraId="1CF04171" w14:textId="77777777" w:rsidR="00C61EE1" w:rsidRPr="00024D49" w:rsidRDefault="00C61EE1" w:rsidP="007D725C">
            <w:pPr>
              <w:ind w:left="175"/>
              <w:jc w:val="center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bottom"/>
          </w:tcPr>
          <w:p w14:paraId="1D26FB7E" w14:textId="77777777" w:rsidR="007464FD" w:rsidRDefault="007464FD" w:rsidP="007464FD">
            <w:pPr>
              <w:ind w:left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Tuna and vegetable Pasta Bake </w:t>
            </w:r>
          </w:p>
          <w:p w14:paraId="152A61D7" w14:textId="77777777" w:rsidR="007464FD" w:rsidRDefault="007464FD" w:rsidP="007464FD">
            <w:pPr>
              <w:ind w:left="175"/>
              <w:jc w:val="center"/>
              <w:rPr>
                <w:sz w:val="24"/>
                <w:szCs w:val="24"/>
              </w:rPr>
            </w:pPr>
          </w:p>
          <w:p w14:paraId="5A4CEA41" w14:textId="7B8AC166" w:rsidR="00410012" w:rsidRPr="005D3B54" w:rsidRDefault="00EE6B31" w:rsidP="007464FD">
            <w:pPr>
              <w:ind w:left="175"/>
              <w:jc w:val="center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Cherry Sponge</w:t>
            </w:r>
          </w:p>
          <w:p w14:paraId="53C3AA16" w14:textId="77777777" w:rsidR="00410012" w:rsidRPr="00024D49" w:rsidRDefault="00410012" w:rsidP="00EE6B31">
            <w:pPr>
              <w:ind w:left="175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</w:tcPr>
          <w:p w14:paraId="1460EC1B" w14:textId="77777777" w:rsidR="004D3C48" w:rsidRDefault="004D3C48" w:rsidP="007D725C">
            <w:pPr>
              <w:ind w:left="86"/>
              <w:jc w:val="center"/>
              <w:rPr>
                <w:sz w:val="24"/>
                <w:szCs w:val="24"/>
              </w:rPr>
            </w:pPr>
          </w:p>
          <w:p w14:paraId="654E80AD" w14:textId="77777777" w:rsidR="00BF2C4B" w:rsidRDefault="00BF2C4B" w:rsidP="007D725C">
            <w:pPr>
              <w:ind w:left="86"/>
              <w:jc w:val="center"/>
              <w:rPr>
                <w:sz w:val="24"/>
                <w:szCs w:val="24"/>
              </w:rPr>
            </w:pPr>
          </w:p>
          <w:p w14:paraId="5B88A89B" w14:textId="77777777" w:rsidR="007464FD" w:rsidRDefault="007464FD" w:rsidP="007464FD">
            <w:pPr>
              <w:ind w:left="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Vegetable Batons </w:t>
            </w:r>
          </w:p>
          <w:p w14:paraId="3DBD0652" w14:textId="41AA7B92" w:rsidR="00BF2C4B" w:rsidRPr="00024D49" w:rsidRDefault="007464FD" w:rsidP="007464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&amp; Houmous </w:t>
            </w:r>
          </w:p>
        </w:tc>
        <w:tc>
          <w:tcPr>
            <w:tcW w:w="22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EEB4E6"/>
            <w:vAlign w:val="center"/>
          </w:tcPr>
          <w:p w14:paraId="17A83AA1" w14:textId="77777777" w:rsidR="0022700A" w:rsidRDefault="0022700A" w:rsidP="007D725C">
            <w:pPr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Lamb Koftas with Warm Pitta Breads </w:t>
            </w:r>
          </w:p>
          <w:p w14:paraId="2BDDE6DD" w14:textId="77777777" w:rsidR="0067786D" w:rsidRPr="00024D49" w:rsidRDefault="0022700A" w:rsidP="007D725C">
            <w:pPr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&amp; Yoghurt Dips</w:t>
            </w:r>
          </w:p>
        </w:tc>
      </w:tr>
      <w:tr w:rsidR="007464FD" w:rsidRPr="001F4CA5" w14:paraId="514391F9" w14:textId="77777777" w:rsidTr="007D725C">
        <w:trPr>
          <w:trHeight w:val="1405"/>
        </w:trPr>
        <w:tc>
          <w:tcPr>
            <w:tcW w:w="3084" w:type="dxa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2B6B6D7F" w14:textId="77777777" w:rsidR="004D3C48" w:rsidRPr="00554742" w:rsidRDefault="004D3C48" w:rsidP="007D725C">
            <w:pPr>
              <w:pStyle w:val="DayHeader"/>
              <w:framePr w:hSpace="0" w:wrap="auto" w:vAnchor="margin" w:hAnchor="text" w:xAlign="left" w:yAlign="inline"/>
              <w:rPr>
                <w:b/>
                <w:sz w:val="40"/>
                <w:szCs w:val="40"/>
              </w:rPr>
            </w:pPr>
            <w:r w:rsidRPr="00554742">
              <w:rPr>
                <w:b/>
                <w:sz w:val="40"/>
                <w:szCs w:val="40"/>
              </w:rPr>
              <w:t>THURSDAY</w:t>
            </w:r>
          </w:p>
        </w:tc>
        <w:tc>
          <w:tcPr>
            <w:tcW w:w="241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69F066A6" w14:textId="3CCC1E3A" w:rsidR="007A4326" w:rsidRDefault="007464FD" w:rsidP="007464FD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Cheese Wraps</w:t>
            </w:r>
          </w:p>
          <w:p w14:paraId="7DB0643E" w14:textId="77777777" w:rsidR="007464FD" w:rsidRPr="007A4326" w:rsidRDefault="007464FD" w:rsidP="007464FD">
            <w:pPr>
              <w:ind w:left="16"/>
              <w:jc w:val="center"/>
              <w:rPr>
                <w:sz w:val="24"/>
                <w:szCs w:val="24"/>
              </w:rPr>
            </w:pPr>
          </w:p>
          <w:p w14:paraId="469ECB71" w14:textId="0E78BB9B" w:rsidR="007A4326" w:rsidRPr="007A4326" w:rsidRDefault="008425E5" w:rsidP="007D725C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Fruit/</w:t>
            </w:r>
            <w:r w:rsidR="00C61EE1">
              <w:rPr>
                <w:sz w:val="24"/>
                <w:szCs w:val="24"/>
              </w:rPr>
              <w:t>Cereals</w:t>
            </w:r>
          </w:p>
        </w:tc>
        <w:tc>
          <w:tcPr>
            <w:tcW w:w="2409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54EF7F6C" w14:textId="77777777" w:rsidR="00C268EC" w:rsidRDefault="00C268EC" w:rsidP="007D725C">
            <w:pPr>
              <w:ind w:left="175"/>
              <w:jc w:val="center"/>
              <w:rPr>
                <w:sz w:val="24"/>
                <w:szCs w:val="24"/>
              </w:rPr>
            </w:pPr>
          </w:p>
          <w:p w14:paraId="3C89C538" w14:textId="77777777" w:rsidR="00EA79C3" w:rsidRDefault="00EA79C3" w:rsidP="00EA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Mary Berry Banana</w:t>
            </w:r>
          </w:p>
          <w:p w14:paraId="0740D540" w14:textId="0C5FD076" w:rsidR="00410012" w:rsidRDefault="00EA79C3" w:rsidP="00EA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cupcakes</w:t>
            </w:r>
          </w:p>
          <w:p w14:paraId="5D419C24" w14:textId="77777777" w:rsidR="00410012" w:rsidRPr="00024D49" w:rsidRDefault="00410012" w:rsidP="007D725C">
            <w:pPr>
              <w:ind w:left="175"/>
              <w:jc w:val="center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39100223" w14:textId="77777777" w:rsidR="00BF2C4B" w:rsidRDefault="007D725C" w:rsidP="007D72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Caribbean</w:t>
            </w:r>
            <w:r w:rsidR="00BF2C4B">
              <w:rPr>
                <w:sz w:val="24"/>
                <w:szCs w:val="24"/>
              </w:rPr>
              <w:t xml:space="preserve"> Chicken</w:t>
            </w:r>
          </w:p>
          <w:p w14:paraId="362EC6F1" w14:textId="77777777" w:rsidR="00BF2C4B" w:rsidRDefault="00BF2C4B" w:rsidP="007D72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with Rice &amp; Veg</w:t>
            </w:r>
            <w:r w:rsidR="008425E5">
              <w:rPr>
                <w:sz w:val="24"/>
                <w:szCs w:val="24"/>
              </w:rPr>
              <w:t>etables</w:t>
            </w:r>
          </w:p>
          <w:p w14:paraId="3B92D74E" w14:textId="77777777" w:rsidR="00816591" w:rsidRPr="00EE6B31" w:rsidRDefault="00816591" w:rsidP="007D725C">
            <w:pPr>
              <w:rPr>
                <w:sz w:val="16"/>
                <w:szCs w:val="16"/>
              </w:rPr>
            </w:pPr>
          </w:p>
          <w:p w14:paraId="0B5A9751" w14:textId="2E1876F6" w:rsidR="007359ED" w:rsidRPr="00024D49" w:rsidRDefault="007464FD" w:rsidP="007D72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 Jelly</w:t>
            </w:r>
          </w:p>
        </w:tc>
        <w:tc>
          <w:tcPr>
            <w:tcW w:w="2536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2D6BB8F2" w14:textId="446744C0" w:rsidR="00C61EE1" w:rsidRPr="00024D49" w:rsidRDefault="00C61EE1" w:rsidP="007D72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Fresh Fruit </w:t>
            </w:r>
            <w:r w:rsidR="007464FD">
              <w:rPr>
                <w:sz w:val="24"/>
                <w:szCs w:val="24"/>
              </w:rPr>
              <w:t>Selection</w:t>
            </w:r>
          </w:p>
        </w:tc>
        <w:tc>
          <w:tcPr>
            <w:tcW w:w="22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EEB4E6"/>
            <w:vAlign w:val="center"/>
          </w:tcPr>
          <w:p w14:paraId="18A2F070" w14:textId="77777777" w:rsidR="004D3C48" w:rsidRDefault="004D3C48" w:rsidP="007D725C">
            <w:pPr>
              <w:ind w:left="101"/>
              <w:jc w:val="center"/>
              <w:rPr>
                <w:sz w:val="24"/>
                <w:szCs w:val="24"/>
              </w:rPr>
            </w:pPr>
          </w:p>
          <w:p w14:paraId="3DEEA7F8" w14:textId="77777777" w:rsidR="00BF2C4B" w:rsidRDefault="00EE6B31" w:rsidP="007D725C">
            <w:pPr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Cottage</w:t>
            </w:r>
            <w:r w:rsidR="005D3B54">
              <w:rPr>
                <w:sz w:val="24"/>
                <w:szCs w:val="24"/>
              </w:rPr>
              <w:t xml:space="preserve"> Pie with Seasonal Vegetables</w:t>
            </w:r>
          </w:p>
          <w:p w14:paraId="07AEA02D" w14:textId="77777777" w:rsidR="00BF2C4B" w:rsidRPr="00024D49" w:rsidRDefault="00BF2C4B" w:rsidP="007D725C">
            <w:pPr>
              <w:ind w:left="101"/>
              <w:jc w:val="center"/>
              <w:rPr>
                <w:sz w:val="24"/>
                <w:szCs w:val="24"/>
              </w:rPr>
            </w:pPr>
          </w:p>
        </w:tc>
      </w:tr>
      <w:tr w:rsidR="007464FD" w:rsidRPr="001F4CA5" w14:paraId="1B9F173A" w14:textId="77777777" w:rsidTr="007D725C">
        <w:trPr>
          <w:trHeight w:val="1520"/>
        </w:trPr>
        <w:tc>
          <w:tcPr>
            <w:tcW w:w="3084" w:type="dxa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55E84E"/>
            <w:vAlign w:val="center"/>
          </w:tcPr>
          <w:p w14:paraId="2843DD11" w14:textId="77777777" w:rsidR="004D3C48" w:rsidRPr="00554742" w:rsidRDefault="004D3C48" w:rsidP="007D725C">
            <w:pPr>
              <w:pStyle w:val="DayHeader"/>
              <w:framePr w:hSpace="0" w:wrap="auto" w:vAnchor="margin" w:hAnchor="text" w:xAlign="left" w:yAlign="inline"/>
              <w:rPr>
                <w:b/>
                <w:sz w:val="40"/>
                <w:szCs w:val="40"/>
              </w:rPr>
            </w:pPr>
            <w:r w:rsidRPr="00554742">
              <w:rPr>
                <w:b/>
                <w:sz w:val="40"/>
                <w:szCs w:val="40"/>
              </w:rPr>
              <w:t>FRIDAY</w:t>
            </w:r>
          </w:p>
        </w:tc>
        <w:tc>
          <w:tcPr>
            <w:tcW w:w="241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4E84A653" w14:textId="77777777" w:rsidR="004D3C48" w:rsidRPr="007A4326" w:rsidRDefault="00245EE0" w:rsidP="007D725C">
            <w:pPr>
              <w:ind w:left="158"/>
              <w:jc w:val="center"/>
              <w:rPr>
                <w:sz w:val="24"/>
                <w:szCs w:val="24"/>
              </w:rPr>
            </w:pPr>
            <w:r w:rsidRPr="007A4326">
              <w:rPr>
                <w:sz w:val="24"/>
                <w:szCs w:val="24"/>
              </w:rPr>
              <w:t>Scrambled Egg with Cheese &amp; Tomatoes</w:t>
            </w:r>
          </w:p>
          <w:p w14:paraId="51ED8D20" w14:textId="77777777" w:rsidR="00245EE0" w:rsidRPr="00AB7A4D" w:rsidRDefault="00245EE0" w:rsidP="007D725C">
            <w:pPr>
              <w:ind w:left="158"/>
              <w:jc w:val="center"/>
              <w:rPr>
                <w:sz w:val="12"/>
                <w:szCs w:val="12"/>
              </w:rPr>
            </w:pPr>
          </w:p>
          <w:p w14:paraId="214BEFB3" w14:textId="77777777" w:rsidR="00245EE0" w:rsidRPr="007A4326" w:rsidRDefault="008425E5" w:rsidP="007D725C">
            <w:pPr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Toast/Fruit/Cereals</w:t>
            </w:r>
          </w:p>
        </w:tc>
        <w:tc>
          <w:tcPr>
            <w:tcW w:w="2409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79376F27" w14:textId="789E9900" w:rsidR="004D3C48" w:rsidRPr="00024D49" w:rsidRDefault="007464FD" w:rsidP="007D725C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Oatcakes with vegetables and Dip</w:t>
            </w:r>
          </w:p>
        </w:tc>
        <w:tc>
          <w:tcPr>
            <w:tcW w:w="2781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</w:tcPr>
          <w:p w14:paraId="5EB03629" w14:textId="77777777" w:rsidR="00816591" w:rsidRPr="00EE6B31" w:rsidRDefault="00816591" w:rsidP="007D725C">
            <w:pPr>
              <w:ind w:left="33"/>
              <w:jc w:val="center"/>
              <w:rPr>
                <w:sz w:val="16"/>
                <w:szCs w:val="16"/>
              </w:rPr>
            </w:pPr>
          </w:p>
          <w:p w14:paraId="291A9AA3" w14:textId="77777777" w:rsidR="00FA6462" w:rsidRDefault="00EE6B31" w:rsidP="007D725C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Sausage</w:t>
            </w:r>
            <w:r w:rsidR="001A74B1">
              <w:rPr>
                <w:sz w:val="24"/>
                <w:szCs w:val="24"/>
              </w:rPr>
              <w:t xml:space="preserve"> </w:t>
            </w:r>
          </w:p>
          <w:p w14:paraId="7CAB2D96" w14:textId="77777777" w:rsidR="00FA6462" w:rsidRDefault="00EE6B31" w:rsidP="007D725C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Wellington &amp; Baked Beans</w:t>
            </w:r>
          </w:p>
          <w:p w14:paraId="4E00D38B" w14:textId="77777777" w:rsidR="00AB7A4D" w:rsidRPr="00AB7A4D" w:rsidRDefault="00AB7A4D" w:rsidP="007D725C">
            <w:pPr>
              <w:ind w:left="33"/>
              <w:jc w:val="center"/>
              <w:rPr>
                <w:sz w:val="12"/>
                <w:szCs w:val="12"/>
              </w:rPr>
            </w:pPr>
          </w:p>
          <w:p w14:paraId="10C065AC" w14:textId="77777777" w:rsidR="007359ED" w:rsidRPr="00024D49" w:rsidRDefault="00816591" w:rsidP="007D725C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Sticky Toffee Pudding</w:t>
            </w:r>
          </w:p>
        </w:tc>
        <w:tc>
          <w:tcPr>
            <w:tcW w:w="2536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EEB4E6"/>
            <w:vAlign w:val="center"/>
          </w:tcPr>
          <w:p w14:paraId="3CF83790" w14:textId="223D1481" w:rsidR="00911C16" w:rsidRDefault="007464FD" w:rsidP="007464FD">
            <w:pPr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Warm Naan Bread with Dip</w:t>
            </w:r>
          </w:p>
          <w:p w14:paraId="1978627C" w14:textId="77777777" w:rsidR="00BF2C4B" w:rsidRPr="00024D49" w:rsidRDefault="00BF2C4B" w:rsidP="007D725C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EEB4E6"/>
            <w:vAlign w:val="center"/>
          </w:tcPr>
          <w:p w14:paraId="3A66FA5A" w14:textId="6A94D14C" w:rsidR="00911C16" w:rsidRPr="00024D49" w:rsidRDefault="007464FD" w:rsidP="007D725C">
            <w:pPr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</w:t>
            </w:r>
            <w:r w:rsidR="008425E5">
              <w:rPr>
                <w:sz w:val="24"/>
                <w:szCs w:val="24"/>
              </w:rPr>
              <w:t xml:space="preserve"> Riso</w:t>
            </w:r>
            <w:r w:rsidR="00911C16">
              <w:rPr>
                <w:sz w:val="24"/>
                <w:szCs w:val="24"/>
              </w:rPr>
              <w:t>tto</w:t>
            </w:r>
          </w:p>
        </w:tc>
      </w:tr>
      <w:tr w:rsidR="007464FD" w:rsidRPr="001F4CA5" w14:paraId="39280E9C" w14:textId="77777777" w:rsidTr="007D725C">
        <w:trPr>
          <w:trHeight w:val="434"/>
        </w:trPr>
        <w:tc>
          <w:tcPr>
            <w:tcW w:w="3084" w:type="dxa"/>
            <w:tcBorders>
              <w:top w:val="single" w:sz="36" w:space="0" w:color="FFFFFF" w:themeColor="background1"/>
            </w:tcBorders>
            <w:shd w:val="clear" w:color="auto" w:fill="FE1ABD"/>
          </w:tcPr>
          <w:p w14:paraId="414ADF51" w14:textId="77777777" w:rsidR="004D3C48" w:rsidRPr="001F4CA5" w:rsidRDefault="004D3C48" w:rsidP="007D725C"/>
        </w:tc>
        <w:tc>
          <w:tcPr>
            <w:tcW w:w="2415" w:type="dxa"/>
            <w:tcBorders>
              <w:top w:val="single" w:sz="36" w:space="0" w:color="FFFFFF" w:themeColor="background1"/>
            </w:tcBorders>
            <w:shd w:val="clear" w:color="auto" w:fill="FE1ABD"/>
          </w:tcPr>
          <w:p w14:paraId="7065F8B2" w14:textId="77777777" w:rsidR="004D3C48" w:rsidRPr="001F4CA5" w:rsidRDefault="004D3C48" w:rsidP="007D725C">
            <w:pPr>
              <w:ind w:left="360"/>
            </w:pPr>
          </w:p>
        </w:tc>
        <w:tc>
          <w:tcPr>
            <w:tcW w:w="2409" w:type="dxa"/>
            <w:tcBorders>
              <w:top w:val="single" w:sz="36" w:space="0" w:color="FFFFFF" w:themeColor="background1"/>
            </w:tcBorders>
            <w:shd w:val="clear" w:color="auto" w:fill="FE1ABD"/>
          </w:tcPr>
          <w:p w14:paraId="1302AF71" w14:textId="77777777" w:rsidR="004D3C48" w:rsidRPr="001F4CA5" w:rsidRDefault="004D3C48" w:rsidP="007D725C">
            <w:pPr>
              <w:ind w:left="360"/>
            </w:pPr>
          </w:p>
        </w:tc>
        <w:tc>
          <w:tcPr>
            <w:tcW w:w="2781" w:type="dxa"/>
            <w:tcBorders>
              <w:top w:val="single" w:sz="36" w:space="0" w:color="FFFFFF" w:themeColor="background1"/>
            </w:tcBorders>
            <w:shd w:val="clear" w:color="auto" w:fill="FE1ABD"/>
          </w:tcPr>
          <w:p w14:paraId="69112F61" w14:textId="77777777" w:rsidR="004D3C48" w:rsidRPr="001F4CA5" w:rsidRDefault="004D3C48" w:rsidP="007D725C">
            <w:pPr>
              <w:ind w:left="360"/>
            </w:pPr>
          </w:p>
        </w:tc>
        <w:tc>
          <w:tcPr>
            <w:tcW w:w="2536" w:type="dxa"/>
            <w:tcBorders>
              <w:top w:val="single" w:sz="36" w:space="0" w:color="FFFFFF" w:themeColor="background1"/>
            </w:tcBorders>
            <w:shd w:val="clear" w:color="auto" w:fill="FE1ABD"/>
          </w:tcPr>
          <w:p w14:paraId="53539852" w14:textId="77777777" w:rsidR="004D3C48" w:rsidRPr="001F4CA5" w:rsidRDefault="004D3C48" w:rsidP="007D725C">
            <w:pPr>
              <w:ind w:left="360"/>
            </w:pPr>
          </w:p>
        </w:tc>
        <w:tc>
          <w:tcPr>
            <w:tcW w:w="2255" w:type="dxa"/>
            <w:tcBorders>
              <w:top w:val="single" w:sz="36" w:space="0" w:color="FFFFFF" w:themeColor="background1"/>
            </w:tcBorders>
            <w:shd w:val="clear" w:color="auto" w:fill="FE1ABD"/>
          </w:tcPr>
          <w:p w14:paraId="490753D6" w14:textId="77777777" w:rsidR="004D3C48" w:rsidRPr="001F4CA5" w:rsidRDefault="004D3C48" w:rsidP="007D725C">
            <w:pPr>
              <w:ind w:left="360"/>
            </w:pPr>
          </w:p>
        </w:tc>
      </w:tr>
    </w:tbl>
    <w:tbl>
      <w:tblPr>
        <w:tblStyle w:val="TableGrid"/>
        <w:tblpPr w:leftFromText="180" w:rightFromText="180" w:vertAnchor="text" w:horzAnchor="margin" w:tblpY="1874"/>
        <w:tblW w:w="15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F890E"/>
        <w:tblLook w:val="00A0" w:firstRow="1" w:lastRow="0" w:firstColumn="1" w:lastColumn="0" w:noHBand="0" w:noVBand="0"/>
      </w:tblPr>
      <w:tblGrid>
        <w:gridCol w:w="15480"/>
      </w:tblGrid>
      <w:tr w:rsidR="007D725C" w:rsidRPr="001F4CA5" w14:paraId="607C65C3" w14:textId="77777777" w:rsidTr="007D725C">
        <w:trPr>
          <w:trHeight w:val="477"/>
        </w:trPr>
        <w:tc>
          <w:tcPr>
            <w:tcW w:w="15480" w:type="dxa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auto" w:fill="FFCCCC"/>
          </w:tcPr>
          <w:p w14:paraId="50C556A8" w14:textId="77777777" w:rsidR="007D725C" w:rsidRDefault="007D725C" w:rsidP="001553FD">
            <w:pPr>
              <w:pStyle w:val="MealHeader"/>
              <w:framePr w:hSpace="0" w:wrap="auto" w:vAnchor="margin" w:hAnchor="text" w:xAlign="left" w:yAlign="inlin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FOOD ALLERGIES &amp; INTOLERANCES</w:t>
            </w:r>
          </w:p>
          <w:p w14:paraId="3D9A38A8" w14:textId="77777777" w:rsidR="007D725C" w:rsidRPr="00321BA7" w:rsidRDefault="007D725C" w:rsidP="001553FD">
            <w:pPr>
              <w:pStyle w:val="MealHeader"/>
              <w:framePr w:hSpace="0" w:wrap="auto" w:vAnchor="margin" w:hAnchor="text" w:xAlign="left" w:yAlign="inlin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Some of our food contains allergens; please speak with Fiona Lewis for more information</w:t>
            </w:r>
          </w:p>
        </w:tc>
      </w:tr>
    </w:tbl>
    <w:p w14:paraId="1F58D6CA" w14:textId="77777777" w:rsidR="00C27037" w:rsidRDefault="00913D50" w:rsidP="00820A5E">
      <w:pPr>
        <w:jc w:val="right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2E34BAE8" wp14:editId="37F3209C">
            <wp:simplePos x="0" y="0"/>
            <wp:positionH relativeFrom="column">
              <wp:posOffset>8037195</wp:posOffset>
            </wp:positionH>
            <wp:positionV relativeFrom="paragraph">
              <wp:posOffset>-1905</wp:posOffset>
            </wp:positionV>
            <wp:extent cx="1647825" cy="1104900"/>
            <wp:effectExtent l="0" t="0" r="9525" b="0"/>
            <wp:wrapNone/>
            <wp:docPr id="1" name="Picture 1" descr="MBDN email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BDN email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CE8">
        <w:rPr>
          <w:noProof/>
        </w:rPr>
        <w:drawing>
          <wp:anchor distT="0" distB="0" distL="114300" distR="114300" simplePos="0" relativeHeight="251673600" behindDoc="0" locked="0" layoutInCell="1" allowOverlap="1" wp14:anchorId="0536E1B5" wp14:editId="257D98D9">
            <wp:simplePos x="0" y="0"/>
            <wp:positionH relativeFrom="column">
              <wp:posOffset>10921365</wp:posOffset>
            </wp:positionH>
            <wp:positionV relativeFrom="paragraph">
              <wp:posOffset>871855</wp:posOffset>
            </wp:positionV>
            <wp:extent cx="2709545" cy="1532890"/>
            <wp:effectExtent l="19050" t="0" r="0" b="0"/>
            <wp:wrapNone/>
            <wp:docPr id="15" name="Picture 9" descr="C:\Users\Paolo.Asuncion\AppData\Local\Microsoft\Windows\Temporary Internet Files\Content.IE5\X4T1SDHE\MPj0433187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olo.Asuncion\AppData\Local\Microsoft\Windows\Temporary Internet Files\Content.IE5\X4T1SDHE\MPj04331870000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53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27037" w:rsidSect="00D94226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CA5"/>
    <w:rsid w:val="0001137C"/>
    <w:rsid w:val="00024D49"/>
    <w:rsid w:val="00037131"/>
    <w:rsid w:val="00071B35"/>
    <w:rsid w:val="00076DE4"/>
    <w:rsid w:val="00087616"/>
    <w:rsid w:val="00096948"/>
    <w:rsid w:val="00115B9E"/>
    <w:rsid w:val="00150CD7"/>
    <w:rsid w:val="00150F00"/>
    <w:rsid w:val="001908A5"/>
    <w:rsid w:val="001A1B07"/>
    <w:rsid w:val="001A5C72"/>
    <w:rsid w:val="001A74B1"/>
    <w:rsid w:val="001F4CA5"/>
    <w:rsid w:val="00222126"/>
    <w:rsid w:val="0022700A"/>
    <w:rsid w:val="00245EE0"/>
    <w:rsid w:val="002A357D"/>
    <w:rsid w:val="00311523"/>
    <w:rsid w:val="0034614E"/>
    <w:rsid w:val="0037168A"/>
    <w:rsid w:val="003757D8"/>
    <w:rsid w:val="003E53A7"/>
    <w:rsid w:val="003F3EA6"/>
    <w:rsid w:val="00410012"/>
    <w:rsid w:val="00411462"/>
    <w:rsid w:val="00492E47"/>
    <w:rsid w:val="004D3C48"/>
    <w:rsid w:val="005078BD"/>
    <w:rsid w:val="00541E0A"/>
    <w:rsid w:val="00554742"/>
    <w:rsid w:val="005747D2"/>
    <w:rsid w:val="005A76A1"/>
    <w:rsid w:val="005D3B54"/>
    <w:rsid w:val="00637642"/>
    <w:rsid w:val="0067786D"/>
    <w:rsid w:val="0069108F"/>
    <w:rsid w:val="006E0C7B"/>
    <w:rsid w:val="006E3133"/>
    <w:rsid w:val="007359ED"/>
    <w:rsid w:val="007464FD"/>
    <w:rsid w:val="007744AC"/>
    <w:rsid w:val="007A4326"/>
    <w:rsid w:val="007A6419"/>
    <w:rsid w:val="007B3C3D"/>
    <w:rsid w:val="007D725C"/>
    <w:rsid w:val="00801472"/>
    <w:rsid w:val="00806231"/>
    <w:rsid w:val="00816591"/>
    <w:rsid w:val="00820A5E"/>
    <w:rsid w:val="008425E5"/>
    <w:rsid w:val="00842DB7"/>
    <w:rsid w:val="008C5BB5"/>
    <w:rsid w:val="008D694C"/>
    <w:rsid w:val="00911C16"/>
    <w:rsid w:val="00913D50"/>
    <w:rsid w:val="00AB7A4D"/>
    <w:rsid w:val="00B22124"/>
    <w:rsid w:val="00B54394"/>
    <w:rsid w:val="00B8341E"/>
    <w:rsid w:val="00BE0426"/>
    <w:rsid w:val="00BF2C4B"/>
    <w:rsid w:val="00C0312E"/>
    <w:rsid w:val="00C24102"/>
    <w:rsid w:val="00C268EC"/>
    <w:rsid w:val="00C27037"/>
    <w:rsid w:val="00C61EE1"/>
    <w:rsid w:val="00CB1BB3"/>
    <w:rsid w:val="00CD2D21"/>
    <w:rsid w:val="00D14018"/>
    <w:rsid w:val="00D4090C"/>
    <w:rsid w:val="00D94226"/>
    <w:rsid w:val="00E21CE8"/>
    <w:rsid w:val="00E50207"/>
    <w:rsid w:val="00E7496B"/>
    <w:rsid w:val="00EA79C3"/>
    <w:rsid w:val="00EB0DB6"/>
    <w:rsid w:val="00EE6B31"/>
    <w:rsid w:val="00F00443"/>
    <w:rsid w:val="00F06943"/>
    <w:rsid w:val="00F94A16"/>
    <w:rsid w:val="00FA6462"/>
    <w:rsid w:val="00F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31f311" strokecolor="none [3212]">
      <v:fill color="#31f311"/>
      <v:stroke color="none [3212]"/>
      <o:colormru v:ext="edit" colors="#cf890e"/>
    </o:shapedefaults>
    <o:shapelayout v:ext="edit">
      <o:idmap v:ext="edit" data="1"/>
    </o:shapelayout>
  </w:shapeDefaults>
  <w:decimalSymbol w:val="."/>
  <w:listSeparator w:val=","/>
  <w14:docId w14:val="458CEBA0"/>
  <w15:docId w15:val="{31821046-5347-4A6C-93B4-AF6E3946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0D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6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23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496B"/>
    <w:rPr>
      <w:color w:val="808080"/>
    </w:rPr>
  </w:style>
  <w:style w:type="paragraph" w:customStyle="1" w:styleId="PlannerHeader">
    <w:name w:val="Planner Header"/>
    <w:basedOn w:val="Normal"/>
    <w:qFormat/>
    <w:rsid w:val="00E7496B"/>
    <w:pPr>
      <w:spacing w:line="120" w:lineRule="atLeast"/>
    </w:pPr>
    <w:rPr>
      <w:rFonts w:asciiTheme="majorHAnsi" w:hAnsiTheme="majorHAnsi"/>
      <w:color w:val="FFFFFF" w:themeColor="background1"/>
      <w:sz w:val="72"/>
      <w:szCs w:val="60"/>
    </w:rPr>
  </w:style>
  <w:style w:type="paragraph" w:customStyle="1" w:styleId="MealHeader">
    <w:name w:val="Meal Header"/>
    <w:basedOn w:val="Normal"/>
    <w:qFormat/>
    <w:rsid w:val="00E7496B"/>
    <w:pPr>
      <w:framePr w:hSpace="180" w:wrap="around" w:vAnchor="text" w:hAnchor="page" w:x="507" w:y="2162"/>
      <w:spacing w:after="0" w:line="240" w:lineRule="auto"/>
      <w:jc w:val="center"/>
    </w:pPr>
    <w:rPr>
      <w:rFonts w:asciiTheme="majorHAnsi" w:hAnsiTheme="majorHAnsi"/>
      <w:color w:val="FFFFFF" w:themeColor="background1"/>
      <w:sz w:val="28"/>
    </w:rPr>
  </w:style>
  <w:style w:type="paragraph" w:customStyle="1" w:styleId="DayHeader">
    <w:name w:val="Day Header"/>
    <w:basedOn w:val="Normal"/>
    <w:qFormat/>
    <w:rsid w:val="00E7496B"/>
    <w:pPr>
      <w:framePr w:hSpace="180" w:wrap="around" w:vAnchor="text" w:hAnchor="page" w:x="507" w:y="2162"/>
      <w:spacing w:after="0" w:line="240" w:lineRule="auto"/>
      <w:ind w:right="144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OfficeFooter">
    <w:name w:val="Office Footer"/>
    <w:basedOn w:val="Normal"/>
    <w:qFormat/>
    <w:rsid w:val="00E74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ackerJacks\AppData\Roaming\Microsoft\Templates\PMG_WeeklyMealPlann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30" ma:contentTypeDescription="Create a new document." ma:contentTypeScope="" ma:versionID="b6358c8e9ccf10d22debe3a56dce56ac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/>
</file>

<file path=customXml/itemProps1.xml><?xml version="1.0" encoding="utf-8"?>
<ds:datastoreItem xmlns:ds="http://schemas.openxmlformats.org/officeDocument/2006/customXml" ds:itemID="{BBE97E99-102B-45E2-A1BE-60CB6E491B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036735-6345-442A-A3DB-7157E5101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5C3CE-59D6-4E46-AEF7-96EFEB71AD50}">
  <ds:schemaRefs>
    <ds:schemaRef ds:uri="http://schemas.microsoft.com/office/2006/metadata/contentType"/>
    <ds:schemaRef ds:uri="http://schemas.microsoft.com/office/2006/metadata/properties/metaAttributes"/>
  </ds:schemaRefs>
</ds:datastoreItem>
</file>

<file path=customXml/itemProps4.xml><?xml version="1.0" encoding="utf-8"?>
<ds:datastoreItem xmlns:ds="http://schemas.openxmlformats.org/officeDocument/2006/customXml" ds:itemID="{BC3FB24A-8247-470A-8873-11F404EA98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PMG_WeeklyMealPlanner</Template>
  <TotalTime>1191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McCann Worldgroup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 Lewis</dc:creator>
  <cp:lastModifiedBy>becks james</cp:lastModifiedBy>
  <cp:revision>9</cp:revision>
  <cp:lastPrinted>2015-07-16T17:04:00Z</cp:lastPrinted>
  <dcterms:created xsi:type="dcterms:W3CDTF">2021-04-21T09:15:00Z</dcterms:created>
  <dcterms:modified xsi:type="dcterms:W3CDTF">2023-03-28T11:48:00Z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TC103357629990</vt:lpwstr>
  </property>
</Properties>
</file>